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40A" w:rsidRDefault="0015540A">
      <w:pPr>
        <w:rPr>
          <w:rFonts w:ascii="Comic Sans MS" w:hAnsi="Comic Sans MS"/>
          <w:sz w:val="24"/>
          <w:szCs w:val="24"/>
        </w:rPr>
      </w:pPr>
    </w:p>
    <w:p w:rsidR="0015540A" w:rsidRPr="00756482" w:rsidRDefault="0015540A" w:rsidP="00756482">
      <w:pPr>
        <w:jc w:val="center"/>
        <w:rPr>
          <w:rFonts w:ascii="Comic Sans MS" w:hAnsi="Comic Sans MS"/>
          <w:b/>
          <w:sz w:val="32"/>
          <w:szCs w:val="32"/>
          <w:u w:val="single"/>
        </w:rPr>
      </w:pPr>
      <w:r w:rsidRPr="00756482">
        <w:rPr>
          <w:rFonts w:ascii="Comic Sans MS" w:hAnsi="Comic Sans MS"/>
          <w:b/>
          <w:sz w:val="32"/>
          <w:szCs w:val="32"/>
          <w:u w:val="single"/>
        </w:rPr>
        <w:t>MATERIAL 2º CICLO</w:t>
      </w:r>
      <w:r>
        <w:rPr>
          <w:rFonts w:ascii="Comic Sans MS" w:hAnsi="Comic Sans MS"/>
          <w:b/>
          <w:sz w:val="32"/>
          <w:szCs w:val="32"/>
          <w:u w:val="single"/>
        </w:rPr>
        <w:t>: 3º y 4º</w:t>
      </w:r>
    </w:p>
    <w:p w:rsidR="0015540A" w:rsidRDefault="0015540A">
      <w:pPr>
        <w:rPr>
          <w:rFonts w:ascii="Comic Sans MS" w:hAnsi="Comic Sans MS"/>
          <w:sz w:val="24"/>
          <w:szCs w:val="24"/>
        </w:rPr>
      </w:pPr>
    </w:p>
    <w:p w:rsidR="0015540A" w:rsidRPr="00942DDD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Una agenda escolar (se puede adquirir en el centro).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6 cuadernos de 2 rayas tamaño folio de </w:t>
      </w:r>
      <w:smartTag w:uri="urn:schemas-microsoft-com:office:smarttags" w:element="metricconverter">
        <w:smartTagPr>
          <w:attr w:name="ProductID" w:val="3 mm"/>
        </w:smartTagPr>
        <w:r>
          <w:rPr>
            <w:rFonts w:ascii="Comic Sans MS" w:hAnsi="Comic Sans MS"/>
            <w:sz w:val="24"/>
            <w:szCs w:val="24"/>
          </w:rPr>
          <w:t>3 mm</w:t>
        </w:r>
      </w:smartTag>
      <w:r>
        <w:rPr>
          <w:rFonts w:ascii="Comic Sans MS" w:hAnsi="Comic Sans MS"/>
          <w:sz w:val="24"/>
          <w:szCs w:val="24"/>
        </w:rPr>
        <w:t>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cuaderno de cuadros tamaño folio de 3mm. (Se recomienda Lamela o similar).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cuaderno de biblioteca tamaño folio (sin espiral). (4º curso utilizará el del curso pasado).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 archivador de 4 anillas.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10 fundas de plástico tamaño folio A4.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carpeta tamaño folio.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sobre de plástico con broche tamaño folio A4.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paquetes de 100 folios A4.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bloc de dibujo grande.(4º lo tienen en clase)</w:t>
      </w:r>
    </w:p>
    <w:p w:rsidR="0015540A" w:rsidRDefault="0015540A" w:rsidP="00AB38E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cuadernillo de cartulinas de colores tamaño folio.</w:t>
      </w:r>
      <w:r w:rsidRPr="00AB38E8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(4º lo tienen en clase)</w:t>
      </w:r>
    </w:p>
    <w:p w:rsidR="0015540A" w:rsidRDefault="0015540A" w:rsidP="00AB38E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caja de témperas y pincel.</w:t>
      </w:r>
      <w:r w:rsidRPr="00AB38E8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(4º lo tienen en clase)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pegamento de barra.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tijera de punta redonda.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juego de regla, escuadra, cartabón y transportador.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 compás.</w:t>
      </w:r>
    </w:p>
    <w:p w:rsidR="0015540A" w:rsidRDefault="0015540A" w:rsidP="00942DDD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Uno o varios estuches con:</w:t>
      </w:r>
    </w:p>
    <w:p w:rsidR="0015540A" w:rsidRDefault="0015540A" w:rsidP="00756482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Lápiz, goma, sacapuntas, lápiz bicolor, bolígrafo azul (no de gel), lápices de colores, ceras y rotuladores.</w:t>
      </w:r>
    </w:p>
    <w:p w:rsidR="0015540A" w:rsidRDefault="0015540A" w:rsidP="00756482">
      <w:pPr>
        <w:jc w:val="both"/>
        <w:rPr>
          <w:rFonts w:ascii="Comic Sans MS" w:hAnsi="Comic Sans MS"/>
          <w:b/>
          <w:sz w:val="32"/>
          <w:szCs w:val="32"/>
          <w:u w:val="single"/>
        </w:rPr>
      </w:pPr>
      <w:r>
        <w:rPr>
          <w:rFonts w:ascii="Comic Sans MS" w:hAnsi="Comic Sans MS"/>
          <w:sz w:val="24"/>
          <w:szCs w:val="24"/>
        </w:rPr>
        <w:t xml:space="preserve">            </w:t>
      </w:r>
      <w:r>
        <w:rPr>
          <w:rFonts w:ascii="Comic Sans MS" w:hAnsi="Comic Sans MS"/>
          <w:b/>
          <w:sz w:val="32"/>
          <w:szCs w:val="32"/>
          <w:u w:val="single"/>
        </w:rPr>
        <w:t>Es obligatorio forrar de nuevo los libros de texto y poner una pegatina con el nombre y el curso encima del forro (No escribir en el interior del libro).</w:t>
      </w:r>
    </w:p>
    <w:p w:rsidR="0015540A" w:rsidRPr="00756482" w:rsidRDefault="0015540A" w:rsidP="00756482">
      <w:pPr>
        <w:jc w:val="both"/>
        <w:rPr>
          <w:rFonts w:ascii="Comic Sans MS" w:hAnsi="Comic Sans MS"/>
          <w:b/>
          <w:sz w:val="32"/>
          <w:szCs w:val="32"/>
          <w:u w:val="single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Pr="00942DDD" w:rsidRDefault="0015540A" w:rsidP="00942DDD">
      <w:pPr>
        <w:rPr>
          <w:rFonts w:ascii="Comic Sans MS" w:hAnsi="Comic Sans MS"/>
          <w:sz w:val="24"/>
          <w:szCs w:val="24"/>
        </w:rPr>
      </w:pPr>
    </w:p>
    <w:p w:rsidR="0015540A" w:rsidRDefault="0015540A">
      <w:pPr>
        <w:rPr>
          <w:rFonts w:ascii="Comic Sans MS" w:hAnsi="Comic Sans MS"/>
          <w:sz w:val="24"/>
          <w:szCs w:val="24"/>
        </w:rPr>
      </w:pPr>
    </w:p>
    <w:p w:rsidR="0015540A" w:rsidRPr="00942DDD" w:rsidRDefault="0015540A">
      <w:pPr>
        <w:rPr>
          <w:rFonts w:ascii="Comic Sans MS" w:hAnsi="Comic Sans MS"/>
          <w:sz w:val="24"/>
          <w:szCs w:val="24"/>
        </w:rPr>
      </w:pPr>
    </w:p>
    <w:sectPr w:rsidR="0015540A" w:rsidRPr="00942DDD" w:rsidSect="00756482">
      <w:headerReference w:type="default" r:id="rId7"/>
      <w:pgSz w:w="11906" w:h="16838"/>
      <w:pgMar w:top="1417" w:right="1416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40A" w:rsidRDefault="0015540A" w:rsidP="00942DDD">
      <w:pPr>
        <w:spacing w:after="0" w:line="240" w:lineRule="auto"/>
      </w:pPr>
      <w:r>
        <w:separator/>
      </w:r>
    </w:p>
  </w:endnote>
  <w:endnote w:type="continuationSeparator" w:id="0">
    <w:p w:rsidR="0015540A" w:rsidRDefault="0015540A" w:rsidP="00942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40A" w:rsidRDefault="0015540A" w:rsidP="00942DDD">
      <w:pPr>
        <w:spacing w:after="0" w:line="240" w:lineRule="auto"/>
      </w:pPr>
      <w:r>
        <w:separator/>
      </w:r>
    </w:p>
  </w:footnote>
  <w:footnote w:type="continuationSeparator" w:id="0">
    <w:p w:rsidR="0015540A" w:rsidRDefault="0015540A" w:rsidP="00942D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40A" w:rsidRPr="00756482" w:rsidRDefault="0015540A" w:rsidP="00942DDD">
    <w:pPr>
      <w:pStyle w:val="Header"/>
      <w:tabs>
        <w:tab w:val="clear" w:pos="4252"/>
        <w:tab w:val="clear" w:pos="8504"/>
        <w:tab w:val="left" w:pos="7005"/>
      </w:tabs>
      <w:ind w:left="-567" w:hanging="142"/>
      <w:rPr>
        <w:b/>
        <w:sz w:val="24"/>
        <w:szCs w:val="24"/>
      </w:rPr>
    </w:pPr>
    <w:r w:rsidRPr="00756482">
      <w:rPr>
        <w:b/>
        <w:sz w:val="24"/>
        <w:szCs w:val="24"/>
      </w:rPr>
      <w:t xml:space="preserve">C.E.I.P. BARTOLOMÉ FLORES                                                                      </w:t>
    </w:r>
    <w:r>
      <w:rPr>
        <w:b/>
        <w:sz w:val="24"/>
        <w:szCs w:val="24"/>
      </w:rPr>
      <w:t xml:space="preserve">                      CURSO 2017-18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321D8"/>
    <w:multiLevelType w:val="hybridMultilevel"/>
    <w:tmpl w:val="ED9E7574"/>
    <w:lvl w:ilvl="0" w:tplc="2C52B958">
      <w:start w:val="3"/>
      <w:numFmt w:val="bullet"/>
      <w:lvlText w:val="-"/>
      <w:lvlJc w:val="left"/>
      <w:pPr>
        <w:ind w:left="1830" w:hanging="360"/>
      </w:pPr>
      <w:rPr>
        <w:rFonts w:ascii="Comic Sans MS" w:eastAsia="Times New Roman" w:hAnsi="Comic Sans MS" w:hint="default"/>
      </w:rPr>
    </w:lvl>
    <w:lvl w:ilvl="1" w:tplc="0C0A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">
    <w:nsid w:val="725D3442"/>
    <w:multiLevelType w:val="hybridMultilevel"/>
    <w:tmpl w:val="05F4A474"/>
    <w:lvl w:ilvl="0" w:tplc="0C0A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2DDD"/>
    <w:rsid w:val="00126B5C"/>
    <w:rsid w:val="0015540A"/>
    <w:rsid w:val="00434F10"/>
    <w:rsid w:val="00756482"/>
    <w:rsid w:val="00834CF2"/>
    <w:rsid w:val="00942DDD"/>
    <w:rsid w:val="00AB38E8"/>
    <w:rsid w:val="00F12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B5C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42D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42DD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942D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42DDD"/>
    <w:rPr>
      <w:rFonts w:cs="Times New Roman"/>
    </w:rPr>
  </w:style>
  <w:style w:type="paragraph" w:styleId="ListParagraph">
    <w:name w:val="List Paragraph"/>
    <w:basedOn w:val="Normal"/>
    <w:uiPriority w:val="99"/>
    <w:qFormat/>
    <w:rsid w:val="00942D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3</Pages>
  <Words>169</Words>
  <Characters>933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BARTOLOMÉ FLORES</dc:creator>
  <cp:keywords/>
  <dc:description/>
  <cp:lastModifiedBy>usuario</cp:lastModifiedBy>
  <cp:revision>3</cp:revision>
  <dcterms:created xsi:type="dcterms:W3CDTF">2016-06-27T08:21:00Z</dcterms:created>
  <dcterms:modified xsi:type="dcterms:W3CDTF">2017-06-28T07:14:00Z</dcterms:modified>
</cp:coreProperties>
</file>